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41E1" w:rsidRDefault="00E141E1" w:rsidP="0061058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Михайлова Елена Геннадьевна, педагог дополнительного образования, ГОУ лицея № 572</w:t>
      </w: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Default="00E141E1" w:rsidP="0061058A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B23AC0">
        <w:rPr>
          <w:rFonts w:ascii="Times New Roman" w:hAnsi="Times New Roman"/>
          <w:b/>
          <w:sz w:val="24"/>
          <w:szCs w:val="24"/>
          <w:u w:val="single"/>
        </w:rPr>
        <w:t>Занятие в изостудии «Капля радуги»</w:t>
      </w: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23AC0">
        <w:rPr>
          <w:rFonts w:ascii="Times New Roman" w:hAnsi="Times New Roman"/>
          <w:b/>
          <w:sz w:val="24"/>
          <w:szCs w:val="24"/>
        </w:rPr>
        <w:t>Тема: Зимушка-зима. Зима в Петербурге.</w:t>
      </w:r>
    </w:p>
    <w:p w:rsidR="00E141E1" w:rsidRPr="00B23AC0" w:rsidRDefault="00E141E1" w:rsidP="0061058A">
      <w:pPr>
        <w:shd w:val="clear" w:color="auto" w:fill="FFFFFF"/>
        <w:spacing w:before="110" w:after="0" w:line="240" w:lineRule="auto"/>
        <w:ind w:right="5"/>
        <w:rPr>
          <w:rFonts w:ascii="Times New Roman" w:hAnsi="Times New Roman"/>
          <w:b/>
          <w:sz w:val="24"/>
          <w:szCs w:val="24"/>
          <w:lang w:eastAsia="ru-RU"/>
        </w:rPr>
      </w:pPr>
      <w:r w:rsidRPr="00B23AC0">
        <w:rPr>
          <w:rFonts w:ascii="Times New Roman" w:hAnsi="Times New Roman"/>
          <w:b/>
          <w:sz w:val="24"/>
          <w:szCs w:val="24"/>
        </w:rPr>
        <w:t xml:space="preserve">Цель: </w:t>
      </w:r>
      <w:r w:rsidRPr="00B23AC0">
        <w:rPr>
          <w:rFonts w:ascii="Times New Roman" w:hAnsi="Times New Roman"/>
          <w:sz w:val="24"/>
          <w:szCs w:val="24"/>
        </w:rPr>
        <w:t>Совершенствование изобразительной деятельности учащихся и развитие их творческого воображения при изображении архитектурного пейзажа.</w:t>
      </w: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23AC0">
        <w:rPr>
          <w:rFonts w:ascii="Times New Roman" w:hAnsi="Times New Roman"/>
          <w:b/>
          <w:sz w:val="24"/>
          <w:szCs w:val="24"/>
        </w:rPr>
        <w:t>Задачи:</w:t>
      </w:r>
    </w:p>
    <w:p w:rsidR="00E141E1" w:rsidRPr="00B23AC0" w:rsidRDefault="00E141E1" w:rsidP="00526A1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23AC0">
        <w:rPr>
          <w:rFonts w:ascii="Times New Roman" w:hAnsi="Times New Roman"/>
          <w:b/>
          <w:sz w:val="24"/>
          <w:szCs w:val="24"/>
        </w:rPr>
        <w:t>Образовательные</w:t>
      </w:r>
    </w:p>
    <w:p w:rsidR="00E141E1" w:rsidRPr="00B23AC0" w:rsidRDefault="00E141E1" w:rsidP="00526A17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Закрепление знаний о новом материале – пастели</w:t>
      </w:r>
    </w:p>
    <w:p w:rsidR="00E141E1" w:rsidRPr="00B23AC0" w:rsidRDefault="00E141E1" w:rsidP="00526A17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Формирование знаний о построении прямой перспективы</w:t>
      </w:r>
    </w:p>
    <w:p w:rsidR="00E141E1" w:rsidRPr="00B23AC0" w:rsidRDefault="00E141E1" w:rsidP="00526A17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Научить использовать межпредметные связи (история СПб)</w:t>
      </w:r>
    </w:p>
    <w:p w:rsidR="00E141E1" w:rsidRPr="00B23AC0" w:rsidRDefault="00E141E1" w:rsidP="00526A1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23AC0">
        <w:rPr>
          <w:rFonts w:ascii="Times New Roman" w:hAnsi="Times New Roman"/>
          <w:b/>
          <w:sz w:val="24"/>
          <w:szCs w:val="24"/>
        </w:rPr>
        <w:t>Развивающие</w:t>
      </w:r>
    </w:p>
    <w:p w:rsidR="00E141E1" w:rsidRPr="00B23AC0" w:rsidRDefault="00E141E1" w:rsidP="00526A17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Развивать чувство прекрасного</w:t>
      </w:r>
    </w:p>
    <w:p w:rsidR="00E141E1" w:rsidRPr="00B23AC0" w:rsidRDefault="00E141E1" w:rsidP="00526A17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Развивать глазомер, наблюдательность, пространственное мышление, зрительную память, творческий подход к работе.</w:t>
      </w:r>
    </w:p>
    <w:p w:rsidR="00E141E1" w:rsidRPr="00B23AC0" w:rsidRDefault="00E141E1" w:rsidP="00526A1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23AC0">
        <w:rPr>
          <w:rFonts w:ascii="Times New Roman" w:hAnsi="Times New Roman"/>
          <w:b/>
          <w:sz w:val="24"/>
          <w:szCs w:val="24"/>
        </w:rPr>
        <w:t>Воспитательные</w:t>
      </w:r>
    </w:p>
    <w:p w:rsidR="00E141E1" w:rsidRPr="00B23AC0" w:rsidRDefault="00E141E1" w:rsidP="00526A17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Воспитание интереса и любви к Родине, к Санкт-Петербургу, стремление сохранить и сберечь красоту нашего города</w:t>
      </w:r>
    </w:p>
    <w:p w:rsidR="00E141E1" w:rsidRPr="00B23AC0" w:rsidRDefault="00E141E1" w:rsidP="00526A1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C87E7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23AC0">
        <w:rPr>
          <w:rFonts w:ascii="Times New Roman" w:hAnsi="Times New Roman"/>
          <w:b/>
          <w:sz w:val="24"/>
          <w:szCs w:val="24"/>
        </w:rPr>
        <w:t>Материалы к занятию</w:t>
      </w: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B23AC0">
        <w:rPr>
          <w:rFonts w:ascii="Times New Roman" w:hAnsi="Times New Roman"/>
          <w:b/>
          <w:sz w:val="24"/>
          <w:szCs w:val="24"/>
          <w:u w:val="single"/>
        </w:rPr>
        <w:t>Учитель</w:t>
      </w: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Сухая пастель, бумага для пастели формат А3, А4</w:t>
      </w: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Резинка</w:t>
      </w: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Репродукции с картин с изображением городского пейзажа</w:t>
      </w: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Работы учащихся прошлых лет</w:t>
      </w: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Влажные салфетки</w:t>
      </w: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Компьютер, мульти-медийный проектор, экран</w:t>
      </w: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B23AC0">
        <w:rPr>
          <w:rFonts w:ascii="Times New Roman" w:hAnsi="Times New Roman"/>
          <w:b/>
          <w:sz w:val="24"/>
          <w:szCs w:val="24"/>
          <w:u w:val="single"/>
        </w:rPr>
        <w:t>Учащиеся</w:t>
      </w: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Сухая пастель</w:t>
      </w: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Бумага для пастели</w:t>
      </w: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Карандаш простой</w:t>
      </w: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Резинка</w:t>
      </w:r>
    </w:p>
    <w:p w:rsidR="00E141E1" w:rsidRPr="00B23AC0" w:rsidRDefault="00E141E1" w:rsidP="00C87E7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Влажные салфетки</w:t>
      </w:r>
    </w:p>
    <w:p w:rsidR="00E141E1" w:rsidRPr="00B23AC0" w:rsidRDefault="00E141E1" w:rsidP="00C87E7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Работы с предыдущих занятий</w:t>
      </w:r>
    </w:p>
    <w:p w:rsidR="00E141E1" w:rsidRPr="00B23AC0" w:rsidRDefault="00E141E1" w:rsidP="00C87E7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23AC0">
        <w:rPr>
          <w:rFonts w:ascii="Times New Roman" w:hAnsi="Times New Roman"/>
          <w:b/>
          <w:sz w:val="24"/>
          <w:szCs w:val="24"/>
        </w:rPr>
        <w:t xml:space="preserve"> План занятия</w:t>
      </w:r>
    </w:p>
    <w:p w:rsidR="00E141E1" w:rsidRPr="00B23AC0" w:rsidRDefault="00E141E1" w:rsidP="00C87E73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Организационный момент</w:t>
      </w:r>
    </w:p>
    <w:p w:rsidR="00E141E1" w:rsidRPr="00B23AC0" w:rsidRDefault="00E141E1" w:rsidP="00C87E73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Повторение изученного на прошлых занятиях</w:t>
      </w:r>
    </w:p>
    <w:p w:rsidR="00E141E1" w:rsidRPr="00B23AC0" w:rsidRDefault="00E141E1" w:rsidP="00C87E73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Сообщение темы  занятия</w:t>
      </w:r>
    </w:p>
    <w:p w:rsidR="00E141E1" w:rsidRPr="00B23AC0" w:rsidRDefault="00E141E1" w:rsidP="00C87E73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Объяснение нового материала с элементами беседы и с применением ИКТ</w:t>
      </w:r>
    </w:p>
    <w:p w:rsidR="00E141E1" w:rsidRPr="00B23AC0" w:rsidRDefault="00E141E1" w:rsidP="00C87E73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Выполнение работ учащимися</w:t>
      </w:r>
    </w:p>
    <w:p w:rsidR="00E141E1" w:rsidRPr="00B23AC0" w:rsidRDefault="00E141E1" w:rsidP="00C87E73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Подведение итогов. Рефлексия.</w:t>
      </w:r>
    </w:p>
    <w:p w:rsidR="00E141E1" w:rsidRPr="00B23AC0" w:rsidRDefault="00E141E1" w:rsidP="0061058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C87E7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23AC0">
        <w:rPr>
          <w:rFonts w:ascii="Times New Roman" w:hAnsi="Times New Roman"/>
          <w:b/>
          <w:sz w:val="24"/>
          <w:szCs w:val="24"/>
        </w:rPr>
        <w:t>Ход занятия</w:t>
      </w:r>
    </w:p>
    <w:p w:rsidR="00E141E1" w:rsidRPr="00B23AC0" w:rsidRDefault="00E141E1" w:rsidP="00C87E7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23AC0">
        <w:rPr>
          <w:rFonts w:ascii="Times New Roman" w:hAnsi="Times New Roman"/>
          <w:b/>
          <w:sz w:val="24"/>
          <w:szCs w:val="24"/>
        </w:rPr>
        <w:t>1. Организационный момент</w:t>
      </w:r>
    </w:p>
    <w:p w:rsidR="00E141E1" w:rsidRPr="00B23AC0" w:rsidRDefault="00E141E1" w:rsidP="00C87E73">
      <w:pPr>
        <w:spacing w:after="0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Здравствуйте, ребята.</w:t>
      </w:r>
    </w:p>
    <w:p w:rsidR="00E141E1" w:rsidRPr="00B23AC0" w:rsidRDefault="00E141E1" w:rsidP="00C87E73">
      <w:pPr>
        <w:spacing w:after="0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Подготовьте все необходимое на рабочем месте: пастель, бумага, зарисовки с прошлых занятий. Нам понадобятся карандаш, резинка  и влажные салфетки.</w:t>
      </w:r>
    </w:p>
    <w:p w:rsidR="00E141E1" w:rsidRPr="00B23AC0" w:rsidRDefault="00E141E1" w:rsidP="00C87E73">
      <w:pPr>
        <w:spacing w:after="0"/>
        <w:rPr>
          <w:rFonts w:ascii="Times New Roman" w:hAnsi="Times New Roman"/>
          <w:b/>
          <w:sz w:val="24"/>
          <w:szCs w:val="24"/>
        </w:rPr>
      </w:pPr>
      <w:r w:rsidRPr="00B23AC0">
        <w:rPr>
          <w:rFonts w:ascii="Times New Roman" w:hAnsi="Times New Roman"/>
          <w:b/>
          <w:sz w:val="24"/>
          <w:szCs w:val="24"/>
        </w:rPr>
        <w:t>2. Повторение изученного на прошлых занятиях</w:t>
      </w:r>
    </w:p>
    <w:p w:rsidR="00E141E1" w:rsidRPr="00B23AC0" w:rsidRDefault="00E141E1" w:rsidP="00C87E73">
      <w:pPr>
        <w:spacing w:after="0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Давайте вспомним, с каким новым материалом мы познакомились на прошлых занятиях?</w:t>
      </w:r>
    </w:p>
    <w:p w:rsidR="00E141E1" w:rsidRPr="00B23AC0" w:rsidRDefault="00E141E1" w:rsidP="00C87E73">
      <w:pPr>
        <w:spacing w:after="0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В чем отличие пастели от восковых мелков? От цветных карандашей?</w:t>
      </w:r>
    </w:p>
    <w:p w:rsidR="00E141E1" w:rsidRPr="00B23AC0" w:rsidRDefault="00E141E1" w:rsidP="00C87E73">
      <w:pPr>
        <w:spacing w:after="0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Что мы научились рисовать с помощью пастели?</w:t>
      </w:r>
    </w:p>
    <w:p w:rsidR="00E141E1" w:rsidRPr="00B23AC0" w:rsidRDefault="00E141E1" w:rsidP="00C87E73">
      <w:pPr>
        <w:spacing w:after="0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А что вам больше всего понравилось в этом новом материале?</w:t>
      </w:r>
    </w:p>
    <w:p w:rsidR="00E141E1" w:rsidRPr="00B23AC0" w:rsidRDefault="00E141E1" w:rsidP="00C87E73">
      <w:pPr>
        <w:spacing w:after="0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Зачем нам нужны влажные салфетки?</w:t>
      </w:r>
    </w:p>
    <w:p w:rsidR="00E141E1" w:rsidRPr="00B23AC0" w:rsidRDefault="00E141E1" w:rsidP="00C87E73">
      <w:pPr>
        <w:spacing w:after="0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Какие главные правила мы с вами запомнили с прошлых занятий по работе с пастелью?</w:t>
      </w:r>
    </w:p>
    <w:p w:rsidR="00E141E1" w:rsidRPr="00B23AC0" w:rsidRDefault="00E141E1" w:rsidP="00C87E73">
      <w:pPr>
        <w:spacing w:after="0"/>
        <w:rPr>
          <w:rFonts w:ascii="Times New Roman" w:hAnsi="Times New Roman"/>
          <w:b/>
          <w:sz w:val="24"/>
          <w:szCs w:val="24"/>
        </w:rPr>
      </w:pPr>
      <w:r w:rsidRPr="00B23AC0">
        <w:rPr>
          <w:rFonts w:ascii="Times New Roman" w:hAnsi="Times New Roman"/>
          <w:b/>
          <w:sz w:val="24"/>
          <w:szCs w:val="24"/>
        </w:rPr>
        <w:t>3. Сообщение темы занятия</w:t>
      </w:r>
    </w:p>
    <w:p w:rsidR="00E141E1" w:rsidRPr="00B23AC0" w:rsidRDefault="00E141E1" w:rsidP="00C87E73">
      <w:pPr>
        <w:spacing w:after="0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Сегодня мы продолжим работать с пастелью. Но наша работа будет больше и сложнее. Мы уже знаем, как пользоваться  пастелью, и сможем выполнить большой рисунок. В этом нам помогут наши работы с прошлых занятий.</w:t>
      </w:r>
    </w:p>
    <w:p w:rsidR="00E141E1" w:rsidRPr="00B23AC0" w:rsidRDefault="00E141E1" w:rsidP="00C87E73">
      <w:pPr>
        <w:spacing w:after="0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Что же мы будем делать? Что рисовать? Давайте посмотрим на экран.</w:t>
      </w:r>
    </w:p>
    <w:p w:rsidR="00E141E1" w:rsidRPr="00B23AC0" w:rsidRDefault="00E141E1" w:rsidP="00C87E73">
      <w:pPr>
        <w:spacing w:after="0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Сегодня тема нашего занятия «Зимушка-зима».</w:t>
      </w:r>
    </w:p>
    <w:p w:rsidR="00E141E1" w:rsidRPr="00B23AC0" w:rsidRDefault="00E141E1" w:rsidP="00C87E73">
      <w:pPr>
        <w:spacing w:after="0"/>
        <w:rPr>
          <w:rFonts w:ascii="Times New Roman" w:hAnsi="Times New Roman"/>
          <w:b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 xml:space="preserve"> </w:t>
      </w:r>
    </w:p>
    <w:p w:rsidR="00E141E1" w:rsidRPr="00B23AC0" w:rsidRDefault="00E141E1" w:rsidP="00C87E73">
      <w:pPr>
        <w:spacing w:after="0"/>
        <w:rPr>
          <w:rFonts w:ascii="Times New Roman" w:hAnsi="Times New Roman"/>
          <w:b/>
          <w:sz w:val="24"/>
          <w:szCs w:val="24"/>
        </w:rPr>
      </w:pPr>
      <w:r w:rsidRPr="00B23AC0">
        <w:rPr>
          <w:rFonts w:ascii="Times New Roman" w:hAnsi="Times New Roman"/>
          <w:b/>
          <w:sz w:val="24"/>
          <w:szCs w:val="24"/>
        </w:rPr>
        <w:t>4. Объяснение нового материала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785"/>
        <w:gridCol w:w="4786"/>
      </w:tblGrid>
      <w:tr w:rsidR="00E141E1" w:rsidRPr="00F83660" w:rsidTr="00F83660">
        <w:tc>
          <w:tcPr>
            <w:tcW w:w="4785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Как вы думаете, что главное зимой? Назовите главные признаки зимы?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Конечно: снег, лед, холодная погода – это главные признаки зимы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А как вам кажется, где, в каких местах зима самая красивая?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6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F8366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Слайд 1   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F83660">
              <w:rPr>
                <w:rFonts w:ascii="Times New Roman" w:eastAsia="Times New Roman" w:hAnsi="Times New Roman"/>
                <w:b/>
                <w:sz w:val="24"/>
                <w:szCs w:val="24"/>
              </w:rPr>
              <w:object w:dxaOrig="7182" w:dyaOrig="539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0.5pt;height:75.75pt" o:ole="">
                  <v:imagedata r:id="rId7" o:title=""/>
                </v:shape>
                <o:OLEObject Type="Embed" ProgID="PowerPoint.Slide.12" ShapeID="_x0000_i1025" DrawAspect="Content" ObjectID="_1368975912" r:id="rId8"/>
              </w:object>
            </w:r>
          </w:p>
        </w:tc>
      </w:tr>
      <w:tr w:rsidR="00E141E1" w:rsidRPr="00F83660" w:rsidTr="00F83660">
        <w:tc>
          <w:tcPr>
            <w:tcW w:w="4785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Конечно, за городом, в деревне, где чистый воздух, чистый снег. Или в лесу, где каждая веточка на дереве укутана в снежный наряд. А как называется картина, где изображена природа?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Посмотрите на картины Ивана Ивановича Шишкина. «На севере диком стоит одиноко»… Зима. Какая красота! Как бы нам хотелось там оказаться!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6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F8366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Слайд 2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F8366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F83660">
              <w:rPr>
                <w:rFonts w:ascii="Times New Roman" w:eastAsia="Times New Roman" w:hAnsi="Times New Roman"/>
                <w:b/>
                <w:sz w:val="24"/>
                <w:szCs w:val="24"/>
              </w:rPr>
              <w:object w:dxaOrig="7183" w:dyaOrig="5393">
                <v:shape id="_x0000_i1026" type="#_x0000_t75" style="width:100.5pt;height:75.75pt" o:ole="">
                  <v:imagedata r:id="rId9" o:title=""/>
                </v:shape>
                <o:OLEObject Type="Embed" ProgID="PowerPoint.Slide.12" ShapeID="_x0000_i1026" DrawAspect="Content" ObjectID="_1368975913" r:id="rId10"/>
              </w:object>
            </w:r>
          </w:p>
        </w:tc>
      </w:tr>
      <w:tr w:rsidR="00E141E1" w:rsidRPr="00F83660" w:rsidTr="00F83660">
        <w:tc>
          <w:tcPr>
            <w:tcW w:w="4785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Но наш город, самый красивый на земле, разве он не прекрасен зимой?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6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F8366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Слайд 3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F83660">
              <w:rPr>
                <w:rFonts w:ascii="Times New Roman" w:eastAsia="Times New Roman" w:hAnsi="Times New Roman"/>
                <w:b/>
                <w:sz w:val="24"/>
                <w:szCs w:val="24"/>
              </w:rPr>
              <w:object w:dxaOrig="7183" w:dyaOrig="5393">
                <v:shape id="_x0000_i1027" type="#_x0000_t75" style="width:108pt;height:81pt" o:ole="">
                  <v:imagedata r:id="rId11" o:title=""/>
                </v:shape>
                <o:OLEObject Type="Embed" ProgID="PowerPoint.Slide.12" ShapeID="_x0000_i1027" DrawAspect="Content" ObjectID="_1368975914" r:id="rId12"/>
              </w:objec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141E1" w:rsidRPr="00F83660" w:rsidTr="00F83660">
        <w:tc>
          <w:tcPr>
            <w:tcW w:w="4785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Давайте посмотрим на фотографии Санкт-Петербурга в снежном уборе.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6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F8366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Слайд 4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F83660">
              <w:rPr>
                <w:rFonts w:ascii="Times New Roman" w:eastAsia="Times New Roman" w:hAnsi="Times New Roman"/>
                <w:b/>
                <w:sz w:val="24"/>
                <w:szCs w:val="24"/>
              </w:rPr>
              <w:pict>
                <v:shape id="_x0000_i1028" type="#_x0000_t75" style="width:104.25pt;height:81pt">
                  <v:imagedata r:id="rId13" o:title=""/>
                </v:shape>
              </w:pic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141E1" w:rsidRPr="00F83660" w:rsidTr="00F83660">
        <w:tc>
          <w:tcPr>
            <w:tcW w:w="4785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Конечно, наш Санкт-Петербург красив в любую погоду и для нас он самый любимый город!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6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F8366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Слайд 5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F83660">
              <w:rPr>
                <w:rFonts w:ascii="Times New Roman" w:eastAsia="Times New Roman" w:hAnsi="Times New Roman"/>
                <w:b/>
                <w:sz w:val="24"/>
                <w:szCs w:val="24"/>
              </w:rPr>
              <w:object w:dxaOrig="7183" w:dyaOrig="5393">
                <v:shape id="_x0000_i1029" type="#_x0000_t75" style="width:111pt;height:83.25pt" o:ole="">
                  <v:imagedata r:id="rId14" o:title=""/>
                </v:shape>
                <o:OLEObject Type="Embed" ProgID="PowerPoint.Slide.12" ShapeID="_x0000_i1029" DrawAspect="Content" ObjectID="_1368975915" r:id="rId15"/>
              </w:objec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141E1" w:rsidRPr="00F83660" w:rsidTr="00F83660">
        <w:tc>
          <w:tcPr>
            <w:tcW w:w="4785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Он прекрасен и зимой, и в период белых ночей, и в осеннем уборе</w:t>
            </w:r>
          </w:p>
        </w:tc>
        <w:tc>
          <w:tcPr>
            <w:tcW w:w="4786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F8366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Слайд 6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F83660">
              <w:rPr>
                <w:rFonts w:ascii="Times New Roman" w:eastAsia="Times New Roman" w:hAnsi="Times New Roman"/>
                <w:b/>
                <w:sz w:val="24"/>
                <w:szCs w:val="24"/>
              </w:rPr>
              <w:object w:dxaOrig="7183" w:dyaOrig="5393">
                <v:shape id="_x0000_i1030" type="#_x0000_t75" style="width:111pt;height:83.25pt" o:ole="">
                  <v:imagedata r:id="rId16" o:title=""/>
                </v:shape>
                <o:OLEObject Type="Embed" ProgID="PowerPoint.Slide.12" ShapeID="_x0000_i1030" DrawAspect="Content" ObjectID="_1368975916" r:id="rId17"/>
              </w:object>
            </w:r>
          </w:p>
        </w:tc>
      </w:tr>
      <w:tr w:rsidR="00E141E1" w:rsidRPr="00F83660" w:rsidTr="00F83660">
        <w:tc>
          <w:tcPr>
            <w:tcW w:w="4785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 xml:space="preserve">Погода в нашем городе переменчива и так редко бывает такая снежная зима, как в этом году и в прошлом. Вот послушайте, какое стихотворение написала о нашей погоде Елена Трофимчук: 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F83660">
              <w:rPr>
                <w:rFonts w:ascii="Times New Roman" w:hAnsi="Times New Roman"/>
                <w:b/>
                <w:sz w:val="24"/>
                <w:szCs w:val="24"/>
              </w:rPr>
              <w:t>Переменчив климат в Петербурге.</w:t>
            </w:r>
            <w:r w:rsidRPr="00F83660">
              <w:rPr>
                <w:rFonts w:ascii="Times New Roman" w:hAnsi="Times New Roman"/>
                <w:b/>
                <w:sz w:val="24"/>
                <w:szCs w:val="24"/>
              </w:rPr>
              <w:br/>
              <w:t>Погода неустойчива совсем,</w:t>
            </w:r>
            <w:r w:rsidRPr="00F83660">
              <w:rPr>
                <w:rFonts w:ascii="Times New Roman" w:hAnsi="Times New Roman"/>
                <w:b/>
                <w:sz w:val="24"/>
                <w:szCs w:val="24"/>
              </w:rPr>
              <w:br/>
              <w:t xml:space="preserve">И неизвестно, сколько завтра будет </w:t>
            </w:r>
            <w:r w:rsidRPr="00F83660">
              <w:rPr>
                <w:rFonts w:ascii="Times New Roman" w:hAnsi="Times New Roman"/>
                <w:b/>
                <w:sz w:val="24"/>
                <w:szCs w:val="24"/>
              </w:rPr>
              <w:br/>
              <w:t>Ноль градусов или плюс семь.</w:t>
            </w:r>
            <w:r w:rsidRPr="00F83660">
              <w:rPr>
                <w:rFonts w:ascii="Times New Roman" w:hAnsi="Times New Roman"/>
                <w:b/>
                <w:sz w:val="24"/>
                <w:szCs w:val="24"/>
              </w:rPr>
              <w:br/>
              <w:t>Сегодня минус - завтра плюс:</w:t>
            </w:r>
            <w:r w:rsidRPr="00F83660">
              <w:rPr>
                <w:rFonts w:ascii="Times New Roman" w:hAnsi="Times New Roman"/>
                <w:b/>
                <w:sz w:val="24"/>
                <w:szCs w:val="24"/>
              </w:rPr>
              <w:br/>
              <w:t xml:space="preserve">Температура скачет. </w:t>
            </w:r>
            <w:r w:rsidRPr="00F83660">
              <w:rPr>
                <w:rFonts w:ascii="Times New Roman" w:hAnsi="Times New Roman"/>
                <w:b/>
                <w:sz w:val="24"/>
                <w:szCs w:val="24"/>
              </w:rPr>
              <w:br/>
              <w:t xml:space="preserve">Лишь бьётся учащённо пульс, </w:t>
            </w:r>
            <w:r w:rsidRPr="00F83660">
              <w:rPr>
                <w:rFonts w:ascii="Times New Roman" w:hAnsi="Times New Roman"/>
                <w:b/>
                <w:sz w:val="24"/>
                <w:szCs w:val="24"/>
              </w:rPr>
              <w:br/>
              <w:t>А это сердце, значит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6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141E1" w:rsidRPr="00F83660" w:rsidTr="00F83660">
        <w:tc>
          <w:tcPr>
            <w:tcW w:w="4785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F83660">
              <w:rPr>
                <w:rFonts w:ascii="Times New Roman" w:hAnsi="Times New Roman"/>
                <w:b/>
                <w:sz w:val="24"/>
                <w:szCs w:val="24"/>
              </w:rPr>
              <w:t>Практическая часть: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eastAsia="ru-RU"/>
              </w:rPr>
            </w:pPr>
            <w:r w:rsidRPr="00F83660">
              <w:rPr>
                <w:rFonts w:ascii="Times New Roman" w:hAnsi="Times New Roman"/>
                <w:sz w:val="24"/>
                <w:szCs w:val="24"/>
                <w:u w:val="single"/>
              </w:rPr>
              <w:t>Давайте мы сегодня нарисуем наш город в снежном убранстве.</w:t>
            </w:r>
            <w:r w:rsidRPr="00F83660">
              <w:rPr>
                <w:rFonts w:ascii="Times New Roman" w:hAnsi="Times New Roman"/>
                <w:sz w:val="24"/>
                <w:szCs w:val="24"/>
                <w:u w:val="single"/>
                <w:lang w:eastAsia="ru-RU"/>
              </w:rPr>
              <w:t xml:space="preserve"> 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83660">
              <w:rPr>
                <w:rFonts w:ascii="Times New Roman" w:hAnsi="Times New Roman"/>
                <w:sz w:val="24"/>
                <w:szCs w:val="24"/>
                <w:lang w:eastAsia="ru-RU"/>
              </w:rPr>
              <w:t>Вот как это делали художники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6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F8366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Слайд 7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F83660">
              <w:rPr>
                <w:rFonts w:ascii="Times New Roman" w:eastAsia="Times New Roman" w:hAnsi="Times New Roman"/>
                <w:b/>
                <w:sz w:val="24"/>
                <w:szCs w:val="24"/>
              </w:rPr>
              <w:object w:dxaOrig="7182" w:dyaOrig="5392">
                <v:shape id="_x0000_i1031" type="#_x0000_t75" style="width:108pt;height:81pt" o:ole="">
                  <v:imagedata r:id="rId18" o:title=""/>
                </v:shape>
                <o:OLEObject Type="Embed" ProgID="PowerPoint.Slide.12" ShapeID="_x0000_i1031" DrawAspect="Content" ObjectID="_1368975917" r:id="rId19"/>
              </w:object>
            </w:r>
          </w:p>
        </w:tc>
      </w:tr>
      <w:tr w:rsidR="00E141E1" w:rsidRPr="00F83660" w:rsidTr="00F83660">
        <w:tc>
          <w:tcPr>
            <w:tcW w:w="4785" w:type="dxa"/>
          </w:tcPr>
          <w:p w:rsidR="00E141E1" w:rsidRPr="00F83660" w:rsidRDefault="00E141E1" w:rsidP="00F83660">
            <w:pPr>
              <w:spacing w:after="0" w:line="240" w:lineRule="auto"/>
              <w:rPr>
                <w:rStyle w:val="Strong"/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F83660">
              <w:rPr>
                <w:rStyle w:val="Strong"/>
                <w:rFonts w:ascii="Times New Roman" w:hAnsi="Times New Roman"/>
                <w:bCs w:val="0"/>
                <w:sz w:val="24"/>
                <w:szCs w:val="24"/>
              </w:rPr>
              <w:t>Как хорошо бывает в городе,</w:t>
            </w:r>
            <w:r w:rsidRPr="00F83660">
              <w:rPr>
                <w:rFonts w:ascii="Times New Roman" w:hAnsi="Times New Roman"/>
                <w:sz w:val="24"/>
                <w:szCs w:val="24"/>
              </w:rPr>
              <w:br/>
            </w:r>
            <w:r w:rsidRPr="00F83660">
              <w:rPr>
                <w:rStyle w:val="Strong"/>
                <w:rFonts w:ascii="Times New Roman" w:hAnsi="Times New Roman"/>
                <w:bCs w:val="0"/>
                <w:sz w:val="24"/>
                <w:szCs w:val="24"/>
              </w:rPr>
              <w:t>когда его засыплет снег!</w:t>
            </w:r>
            <w:r w:rsidRPr="00F83660">
              <w:rPr>
                <w:rFonts w:ascii="Times New Roman" w:hAnsi="Times New Roman"/>
                <w:sz w:val="24"/>
                <w:szCs w:val="24"/>
              </w:rPr>
              <w:br/>
            </w:r>
            <w:r w:rsidRPr="00F83660">
              <w:rPr>
                <w:rStyle w:val="Strong"/>
                <w:rFonts w:ascii="Times New Roman" w:hAnsi="Times New Roman"/>
                <w:bCs w:val="0"/>
                <w:sz w:val="24"/>
                <w:szCs w:val="24"/>
              </w:rPr>
              <w:t>Оденутся деревья голые</w:t>
            </w:r>
            <w:r w:rsidRPr="00F83660">
              <w:rPr>
                <w:rFonts w:ascii="Times New Roman" w:hAnsi="Times New Roman"/>
                <w:sz w:val="24"/>
                <w:szCs w:val="24"/>
              </w:rPr>
              <w:br/>
            </w:r>
            <w:r w:rsidRPr="00F83660">
              <w:rPr>
                <w:rStyle w:val="Strong"/>
                <w:rFonts w:ascii="Times New Roman" w:hAnsi="Times New Roman"/>
                <w:bCs w:val="0"/>
                <w:sz w:val="24"/>
                <w:szCs w:val="24"/>
              </w:rPr>
              <w:t>и станут, кажется, навек</w:t>
            </w:r>
            <w:r w:rsidRPr="00F83660">
              <w:rPr>
                <w:rFonts w:ascii="Times New Roman" w:hAnsi="Times New Roman"/>
                <w:sz w:val="24"/>
                <w:szCs w:val="24"/>
              </w:rPr>
              <w:br/>
            </w:r>
            <w:r w:rsidRPr="00F83660">
              <w:rPr>
                <w:rStyle w:val="Strong"/>
                <w:rFonts w:ascii="Times New Roman" w:hAnsi="Times New Roman"/>
                <w:bCs w:val="0"/>
                <w:sz w:val="24"/>
                <w:szCs w:val="24"/>
              </w:rPr>
              <w:t>пушисто-белыми кораллами,</w:t>
            </w:r>
            <w:r w:rsidRPr="00F83660">
              <w:rPr>
                <w:rFonts w:ascii="Times New Roman" w:hAnsi="Times New Roman"/>
                <w:sz w:val="24"/>
                <w:szCs w:val="24"/>
              </w:rPr>
              <w:br/>
            </w:r>
            <w:r w:rsidRPr="00F83660">
              <w:rPr>
                <w:rStyle w:val="Strong"/>
                <w:rFonts w:ascii="Times New Roman" w:hAnsi="Times New Roman"/>
                <w:bCs w:val="0"/>
                <w:sz w:val="24"/>
                <w:szCs w:val="24"/>
              </w:rPr>
              <w:t>в подводном свете фонарей</w:t>
            </w:r>
            <w:r w:rsidRPr="00F83660">
              <w:rPr>
                <w:rFonts w:ascii="Times New Roman" w:hAnsi="Times New Roman"/>
                <w:sz w:val="24"/>
                <w:szCs w:val="24"/>
              </w:rPr>
              <w:br/>
            </w:r>
            <w:r w:rsidRPr="00F83660">
              <w:rPr>
                <w:rStyle w:val="Strong"/>
                <w:rFonts w:ascii="Times New Roman" w:hAnsi="Times New Roman"/>
                <w:bCs w:val="0"/>
                <w:sz w:val="24"/>
                <w:szCs w:val="24"/>
              </w:rPr>
              <w:t>сверкая чистыми кристаллами,</w:t>
            </w:r>
            <w:r w:rsidRPr="00F83660">
              <w:rPr>
                <w:rFonts w:ascii="Times New Roman" w:hAnsi="Times New Roman"/>
                <w:sz w:val="24"/>
                <w:szCs w:val="24"/>
              </w:rPr>
              <w:br/>
            </w:r>
            <w:r w:rsidRPr="00F83660">
              <w:rPr>
                <w:rStyle w:val="Strong"/>
                <w:rFonts w:ascii="Times New Roman" w:hAnsi="Times New Roman"/>
                <w:bCs w:val="0"/>
                <w:sz w:val="24"/>
                <w:szCs w:val="24"/>
              </w:rPr>
              <w:t>Затишье звуков, скоростей</w:t>
            </w:r>
            <w:r w:rsidRPr="00F83660">
              <w:rPr>
                <w:rStyle w:val="Strong"/>
                <w:rFonts w:ascii="Times New Roman" w:hAnsi="Times New Roman"/>
                <w:b w:val="0"/>
                <w:bCs w:val="0"/>
                <w:sz w:val="24"/>
                <w:szCs w:val="24"/>
              </w:rPr>
              <w:t>...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iCs/>
                <w:sz w:val="24"/>
                <w:szCs w:val="24"/>
              </w:rPr>
              <w:t>Алексей Андреев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А как мы назовем картину, если на ней изображен город? Городской пейзаж.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Мы будем рисовать набережные.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 xml:space="preserve"> А набережные каких рек есть в нашем городе?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А какие дома стоят на этих набережных?</w:t>
            </w:r>
            <w:r w:rsidRPr="00F8366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6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141E1" w:rsidRPr="00F83660" w:rsidTr="00F83660">
        <w:tc>
          <w:tcPr>
            <w:tcW w:w="4785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Каждый дом имеет свое лицо.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Каким словом можно назвать лицо дома?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Какие части фасада вы можете назвать?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6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F8366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Слайд 8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F83660">
              <w:rPr>
                <w:rFonts w:ascii="Times New Roman" w:eastAsia="Times New Roman" w:hAnsi="Times New Roman"/>
                <w:b/>
                <w:sz w:val="24"/>
                <w:szCs w:val="24"/>
              </w:rPr>
              <w:pict>
                <v:shape id="_x0000_i1032" type="#_x0000_t75" style="width:114.75pt;height:86.25pt">
                  <v:imagedata r:id="rId20" o:title=""/>
                </v:shape>
              </w:pict>
            </w:r>
          </w:p>
        </w:tc>
      </w:tr>
      <w:tr w:rsidR="00E141E1" w:rsidRPr="00F83660" w:rsidTr="00F83660">
        <w:tc>
          <w:tcPr>
            <w:tcW w:w="4785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Колонны могут быть расположены по-разному: с первого этажа и до фронтона или только со второго этажа, а могут оформлять лишь вход. На вашем рисунке дома могут тоже быть разными.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6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F8366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Слайд 9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F83660">
              <w:rPr>
                <w:rFonts w:ascii="Times New Roman" w:eastAsia="Times New Roman" w:hAnsi="Times New Roman"/>
                <w:b/>
                <w:sz w:val="24"/>
                <w:szCs w:val="24"/>
              </w:rPr>
              <w:object w:dxaOrig="7183" w:dyaOrig="5393">
                <v:shape id="_x0000_i1033" type="#_x0000_t75" style="width:114.75pt;height:86.25pt" o:ole="">
                  <v:imagedata r:id="rId21" o:title=""/>
                </v:shape>
                <o:OLEObject Type="Embed" ProgID="PowerPoint.Slide.12" ShapeID="_x0000_i1033" DrawAspect="Content" ObjectID="_1368975918" r:id="rId22"/>
              </w:object>
            </w:r>
          </w:p>
        </w:tc>
      </w:tr>
      <w:tr w:rsidR="00E141E1" w:rsidRPr="00F83660" w:rsidTr="00F83660">
        <w:tc>
          <w:tcPr>
            <w:tcW w:w="4785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 xml:space="preserve">А как мы построим набережную на нашем рисунке? 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Как будем располагать дома? Почему близко? Почему в одну линию?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 xml:space="preserve">Действительно, еще во времена основателя нашего города,  Петра </w:t>
            </w:r>
            <w:r w:rsidRPr="00F83660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F83660">
              <w:rPr>
                <w:rFonts w:ascii="Times New Roman" w:hAnsi="Times New Roman"/>
                <w:sz w:val="24"/>
                <w:szCs w:val="24"/>
              </w:rPr>
              <w:t>,  было принято решение, что все дома вдоль улиц, набережных должны быть выстроены в одну линию, идти по красной линии. А что значит «по красной линии»?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F83660">
              <w:rPr>
                <w:rFonts w:ascii="Times New Roman" w:hAnsi="Times New Roman"/>
                <w:sz w:val="24"/>
                <w:szCs w:val="24"/>
                <w:u w:val="single"/>
              </w:rPr>
              <w:t>Показ последовательности изображения на экране и на доске.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6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F8366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Слайд 10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F83660">
              <w:rPr>
                <w:rFonts w:ascii="Times New Roman" w:eastAsia="Times New Roman" w:hAnsi="Times New Roman"/>
                <w:b/>
                <w:sz w:val="24"/>
                <w:szCs w:val="24"/>
              </w:rPr>
              <w:object w:dxaOrig="7183" w:dyaOrig="5393">
                <v:shape id="_x0000_i1034" type="#_x0000_t75" style="width:118.5pt;height:89.25pt" o:ole="">
                  <v:imagedata r:id="rId23" o:title=""/>
                </v:shape>
                <o:OLEObject Type="Embed" ProgID="PowerPoint.Slide.12" ShapeID="_x0000_i1034" DrawAspect="Content" ObjectID="_1368975919" r:id="rId24"/>
              </w:objec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141E1" w:rsidRPr="00F83660" w:rsidTr="00F83660">
        <w:tc>
          <w:tcPr>
            <w:tcW w:w="4785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 xml:space="preserve">Итак, начните выполнять городской пейзаж. Пользуйтесь своими работами с прошлых занятий и нарисуйте набережную нашего города. Дома, проезжую часть, ограду. 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Не забывайте о правилах работы пастелью.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3660">
              <w:rPr>
                <w:rFonts w:ascii="Times New Roman" w:hAnsi="Times New Roman"/>
                <w:sz w:val="24"/>
                <w:szCs w:val="24"/>
              </w:rPr>
              <w:t>Ребята из 3 и 4 класса на своих работах могут добавить фонари и сделать более сложную ограду на набережных.  Вы можете пользоваться фотографиями, которые для вас приготовлены. Рассмотрите рисунок оград, нарисуйте такой же или придумайте свой.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6" w:type="dxa"/>
          </w:tcPr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F83660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Слайд 11</w:t>
            </w: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141E1" w:rsidRPr="00F83660" w:rsidRDefault="00E141E1" w:rsidP="00F8366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F83660">
              <w:rPr>
                <w:rFonts w:ascii="Times New Roman" w:eastAsia="Times New Roman" w:hAnsi="Times New Roman"/>
                <w:b/>
                <w:sz w:val="24"/>
                <w:szCs w:val="24"/>
              </w:rPr>
              <w:object w:dxaOrig="7183" w:dyaOrig="5393">
                <v:shape id="_x0000_i1035" type="#_x0000_t75" style="width:111pt;height:83.25pt" o:ole="">
                  <v:imagedata r:id="rId25" o:title=""/>
                </v:shape>
                <o:OLEObject Type="Embed" ProgID="PowerPoint.Slide.12" ShapeID="_x0000_i1035" DrawAspect="Content" ObjectID="_1368975920" r:id="rId26"/>
              </w:object>
            </w:r>
          </w:p>
        </w:tc>
      </w:tr>
    </w:tbl>
    <w:p w:rsidR="00E141E1" w:rsidRPr="00B23AC0" w:rsidRDefault="00E141E1" w:rsidP="00AD1F2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892AEB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23AC0">
        <w:rPr>
          <w:rFonts w:ascii="Times New Roman" w:hAnsi="Times New Roman"/>
          <w:b/>
          <w:sz w:val="24"/>
          <w:szCs w:val="24"/>
        </w:rPr>
        <w:t>5. Выполнение работ учащимися</w:t>
      </w:r>
    </w:p>
    <w:p w:rsidR="00E141E1" w:rsidRPr="00B23AC0" w:rsidRDefault="00E141E1" w:rsidP="00892AEB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23AC0">
        <w:rPr>
          <w:rFonts w:ascii="Times New Roman" w:hAnsi="Times New Roman"/>
          <w:b/>
          <w:sz w:val="24"/>
          <w:szCs w:val="24"/>
          <w:u w:val="single"/>
        </w:rPr>
        <w:t>Закрытый слайд 12, музыка</w:t>
      </w:r>
    </w:p>
    <w:p w:rsidR="00E141E1" w:rsidRPr="00B23AC0" w:rsidRDefault="00E141E1" w:rsidP="00892AEB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23AC0">
        <w:rPr>
          <w:rFonts w:ascii="Times New Roman" w:hAnsi="Times New Roman"/>
          <w:b/>
          <w:sz w:val="24"/>
          <w:szCs w:val="24"/>
        </w:rPr>
        <w:t>6. Подведение итогов. Рефлексия.</w:t>
      </w:r>
    </w:p>
    <w:p w:rsidR="00E141E1" w:rsidRPr="00B23AC0" w:rsidRDefault="00E141E1" w:rsidP="00892AE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Итак, ребята, как мы назовем рисунок, который сегодня выполняли?</w:t>
      </w:r>
    </w:p>
    <w:p w:rsidR="00E141E1" w:rsidRPr="00B23AC0" w:rsidRDefault="00E141E1" w:rsidP="00892AE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 xml:space="preserve">Но ведь каждый может дать своей работе и свое собственное название. Придумайте их. </w:t>
      </w:r>
    </w:p>
    <w:p w:rsidR="00E141E1" w:rsidRPr="00B23AC0" w:rsidRDefault="00E141E1" w:rsidP="00892AE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Выйдите со своими работами к доске и покажите их нашим гостям.</w:t>
      </w:r>
    </w:p>
    <w:p w:rsidR="00E141E1" w:rsidRPr="00B23AC0" w:rsidRDefault="00E141E1" w:rsidP="00892AE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Положите ваши работы в файловые папки, уберите свое рабочее место.</w:t>
      </w:r>
    </w:p>
    <w:p w:rsidR="00E141E1" w:rsidRPr="00B23AC0" w:rsidRDefault="00E141E1" w:rsidP="00892AE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23AC0">
        <w:rPr>
          <w:rFonts w:ascii="Times New Roman" w:hAnsi="Times New Roman"/>
          <w:sz w:val="24"/>
          <w:szCs w:val="24"/>
        </w:rPr>
        <w:t>До свидания.</w:t>
      </w:r>
    </w:p>
    <w:p w:rsidR="00E141E1" w:rsidRPr="00B23AC0" w:rsidRDefault="00E141E1" w:rsidP="00892AE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892AE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892AEB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61058A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61058A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61058A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61058A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61058A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61058A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61058A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61058A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61058A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61058A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61058A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61058A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61058A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61058A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41E1" w:rsidRPr="00B23AC0" w:rsidRDefault="00E141E1" w:rsidP="0061058A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sectPr w:rsidR="00E141E1" w:rsidRPr="00B23AC0" w:rsidSect="006D2A8D">
      <w:headerReference w:type="default" r:id="rId2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141E1" w:rsidRDefault="00E141E1" w:rsidP="001501C6">
      <w:pPr>
        <w:spacing w:after="0" w:line="240" w:lineRule="auto"/>
      </w:pPr>
      <w:r>
        <w:separator/>
      </w:r>
    </w:p>
  </w:endnote>
  <w:endnote w:type="continuationSeparator" w:id="0">
    <w:p w:rsidR="00E141E1" w:rsidRDefault="00E141E1" w:rsidP="001501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141E1" w:rsidRDefault="00E141E1" w:rsidP="001501C6">
      <w:pPr>
        <w:spacing w:after="0" w:line="240" w:lineRule="auto"/>
      </w:pPr>
      <w:r>
        <w:separator/>
      </w:r>
    </w:p>
  </w:footnote>
  <w:footnote w:type="continuationSeparator" w:id="0">
    <w:p w:rsidR="00E141E1" w:rsidRDefault="00E141E1" w:rsidP="001501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141E1" w:rsidRDefault="00E141E1">
    <w:pPr>
      <w:pStyle w:val="Header"/>
      <w:jc w:val="center"/>
    </w:pPr>
    <w:fldSimple w:instr=" PAGE   \* MERGEFORMAT ">
      <w:r>
        <w:rPr>
          <w:noProof/>
        </w:rPr>
        <w:t>1</w:t>
      </w:r>
    </w:fldSimple>
  </w:p>
  <w:p w:rsidR="00E141E1" w:rsidRDefault="00E141E1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33770CE"/>
    <w:multiLevelType w:val="hybridMultilevel"/>
    <w:tmpl w:val="011A84D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3DE53035"/>
    <w:multiLevelType w:val="hybridMultilevel"/>
    <w:tmpl w:val="8542BF0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3FD80361"/>
    <w:multiLevelType w:val="hybridMultilevel"/>
    <w:tmpl w:val="EDE06A7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5BBF025D"/>
    <w:multiLevelType w:val="hybridMultilevel"/>
    <w:tmpl w:val="011A84D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C6215"/>
    <w:rsid w:val="00041E8F"/>
    <w:rsid w:val="000E7348"/>
    <w:rsid w:val="001501C6"/>
    <w:rsid w:val="0017659E"/>
    <w:rsid w:val="001E270C"/>
    <w:rsid w:val="0020511D"/>
    <w:rsid w:val="00216E81"/>
    <w:rsid w:val="00263FD9"/>
    <w:rsid w:val="00355FFE"/>
    <w:rsid w:val="0036311B"/>
    <w:rsid w:val="003D6237"/>
    <w:rsid w:val="00526A17"/>
    <w:rsid w:val="005C07E4"/>
    <w:rsid w:val="005C5B1E"/>
    <w:rsid w:val="005C6215"/>
    <w:rsid w:val="005E0206"/>
    <w:rsid w:val="00606048"/>
    <w:rsid w:val="0061058A"/>
    <w:rsid w:val="00622F7C"/>
    <w:rsid w:val="00661A02"/>
    <w:rsid w:val="006D2A8D"/>
    <w:rsid w:val="00762BF6"/>
    <w:rsid w:val="00884A0A"/>
    <w:rsid w:val="00892AEB"/>
    <w:rsid w:val="008A0BFF"/>
    <w:rsid w:val="008A0EF0"/>
    <w:rsid w:val="008A5E63"/>
    <w:rsid w:val="008B6D41"/>
    <w:rsid w:val="00922B49"/>
    <w:rsid w:val="009C5674"/>
    <w:rsid w:val="00AD1F27"/>
    <w:rsid w:val="00AE0B07"/>
    <w:rsid w:val="00B15A50"/>
    <w:rsid w:val="00B23AC0"/>
    <w:rsid w:val="00C62262"/>
    <w:rsid w:val="00C8714A"/>
    <w:rsid w:val="00C87E73"/>
    <w:rsid w:val="00CC74DD"/>
    <w:rsid w:val="00D02F7F"/>
    <w:rsid w:val="00D507E2"/>
    <w:rsid w:val="00DF04F5"/>
    <w:rsid w:val="00E141E1"/>
    <w:rsid w:val="00E20D5B"/>
    <w:rsid w:val="00F2134C"/>
    <w:rsid w:val="00F83660"/>
    <w:rsid w:val="00F978A2"/>
    <w:rsid w:val="00FA67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D2A8D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61058A"/>
    <w:pPr>
      <w:ind w:left="720"/>
      <w:contextualSpacing/>
    </w:pPr>
  </w:style>
  <w:style w:type="character" w:styleId="Strong">
    <w:name w:val="Strong"/>
    <w:basedOn w:val="DefaultParagraphFont"/>
    <w:uiPriority w:val="99"/>
    <w:qFormat/>
    <w:rsid w:val="00661A02"/>
    <w:rPr>
      <w:rFonts w:cs="Times New Roman"/>
      <w:b/>
      <w:bCs/>
    </w:rPr>
  </w:style>
  <w:style w:type="paragraph" w:styleId="Header">
    <w:name w:val="header"/>
    <w:basedOn w:val="Normal"/>
    <w:link w:val="HeaderChar"/>
    <w:uiPriority w:val="99"/>
    <w:rsid w:val="001501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1501C6"/>
    <w:rPr>
      <w:rFonts w:cs="Times New Roman"/>
    </w:rPr>
  </w:style>
  <w:style w:type="paragraph" w:styleId="Footer">
    <w:name w:val="footer"/>
    <w:basedOn w:val="Normal"/>
    <w:link w:val="FooterChar"/>
    <w:uiPriority w:val="99"/>
    <w:semiHidden/>
    <w:rsid w:val="001501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1501C6"/>
    <w:rPr>
      <w:rFonts w:cs="Times New Roman"/>
    </w:rPr>
  </w:style>
  <w:style w:type="table" w:styleId="TableGrid">
    <w:name w:val="Table Grid"/>
    <w:basedOn w:val="TableNormal"/>
    <w:uiPriority w:val="99"/>
    <w:rsid w:val="008A0BFF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0763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1.sldx"/><Relationship Id="rId13" Type="http://schemas.openxmlformats.org/officeDocument/2006/relationships/image" Target="media/image4.emf"/><Relationship Id="rId18" Type="http://schemas.openxmlformats.org/officeDocument/2006/relationships/image" Target="media/image7.emf"/><Relationship Id="rId26" Type="http://schemas.openxmlformats.org/officeDocument/2006/relationships/package" Target="embeddings/______Microsoft_Office_PowerPoint119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3.sldx"/><Relationship Id="rId17" Type="http://schemas.openxmlformats.org/officeDocument/2006/relationships/package" Target="embeddings/______Microsoft_Office_PowerPoint65.sldx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108.sldx"/><Relationship Id="rId5" Type="http://schemas.openxmlformats.org/officeDocument/2006/relationships/footnotes" Target="footnotes.xml"/><Relationship Id="rId15" Type="http://schemas.openxmlformats.org/officeDocument/2006/relationships/package" Target="embeddings/______Microsoft_Office_PowerPoint54.sldx"/><Relationship Id="rId23" Type="http://schemas.openxmlformats.org/officeDocument/2006/relationships/image" Target="media/image10.emf"/><Relationship Id="rId28" Type="http://schemas.openxmlformats.org/officeDocument/2006/relationships/fontTable" Target="fontTable.xml"/><Relationship Id="rId10" Type="http://schemas.openxmlformats.org/officeDocument/2006/relationships/package" Target="embeddings/______Microsoft_Office_PowerPoint22.sldx"/><Relationship Id="rId19" Type="http://schemas.openxmlformats.org/officeDocument/2006/relationships/package" Target="embeddings/______Microsoft_Office_PowerPoint76.sldx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package" Target="embeddings/______Microsoft_Office_PowerPoint97.sldx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117</TotalTime>
  <Pages>5</Pages>
  <Words>900</Words>
  <Characters>5132</Characters>
  <Application>Microsoft Office Outlook</Application>
  <DocSecurity>0</DocSecurity>
  <Lines>0</Lines>
  <Paragraphs>0</Paragraphs>
  <ScaleCrop>false</ScaleCrop>
  <Company>*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Лена</dc:creator>
  <cp:keywords/>
  <dc:description/>
  <cp:lastModifiedBy>gala</cp:lastModifiedBy>
  <cp:revision>8</cp:revision>
  <dcterms:created xsi:type="dcterms:W3CDTF">2011-01-24T18:38:00Z</dcterms:created>
  <dcterms:modified xsi:type="dcterms:W3CDTF">2011-06-07T14:16:00Z</dcterms:modified>
</cp:coreProperties>
</file>